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1C4" w:rsidRDefault="003601C4" w:rsidP="003601C4">
      <w:pPr>
        <w:rPr>
          <w:sz w:val="20"/>
          <w:szCs w:val="20"/>
        </w:rPr>
      </w:pPr>
      <w:r w:rsidRPr="003601C4">
        <w:rPr>
          <w:sz w:val="20"/>
          <w:szCs w:val="20"/>
        </w:rPr>
        <w:t xml:space="preserve">Candice </w:t>
      </w:r>
      <w:proofErr w:type="spellStart"/>
      <w:r w:rsidRPr="003601C4">
        <w:rPr>
          <w:sz w:val="20"/>
          <w:szCs w:val="20"/>
        </w:rPr>
        <w:t>Fagette</w:t>
      </w:r>
      <w:proofErr w:type="spellEnd"/>
      <w:r>
        <w:rPr>
          <w:sz w:val="20"/>
          <w:szCs w:val="20"/>
        </w:rPr>
        <w:t xml:space="preserve"> / </w:t>
      </w:r>
      <w:r w:rsidRPr="003601C4">
        <w:rPr>
          <w:sz w:val="20"/>
          <w:szCs w:val="20"/>
        </w:rPr>
        <w:t xml:space="preserve">Valentine </w:t>
      </w:r>
      <w:proofErr w:type="spellStart"/>
      <w:r w:rsidRPr="003601C4">
        <w:rPr>
          <w:sz w:val="20"/>
          <w:szCs w:val="20"/>
        </w:rPr>
        <w:t>Vassau</w:t>
      </w:r>
      <w:proofErr w:type="spellEnd"/>
      <w:r w:rsidRPr="003601C4">
        <w:rPr>
          <w:sz w:val="20"/>
          <w:szCs w:val="20"/>
        </w:rPr>
        <w:t xml:space="preserve"> </w:t>
      </w:r>
    </w:p>
    <w:p w:rsidR="003601C4" w:rsidRDefault="003601C4" w:rsidP="003601C4">
      <w:pPr>
        <w:jc w:val="center"/>
        <w:rPr>
          <w:sz w:val="32"/>
          <w:szCs w:val="32"/>
        </w:rPr>
      </w:pPr>
    </w:p>
    <w:p w:rsidR="003601C4" w:rsidRPr="00FF13D9" w:rsidRDefault="003601C4" w:rsidP="003601C4">
      <w:pPr>
        <w:jc w:val="center"/>
        <w:rPr>
          <w:sz w:val="40"/>
          <w:szCs w:val="40"/>
          <w:u w:val="single"/>
        </w:rPr>
      </w:pPr>
      <w:r w:rsidRPr="00FF13D9">
        <w:rPr>
          <w:sz w:val="40"/>
          <w:szCs w:val="40"/>
          <w:u w:val="single"/>
        </w:rPr>
        <w:t xml:space="preserve">Cap </w:t>
      </w:r>
      <w:proofErr w:type="spellStart"/>
      <w:r w:rsidRPr="00FF13D9">
        <w:rPr>
          <w:sz w:val="40"/>
          <w:szCs w:val="40"/>
          <w:u w:val="single"/>
        </w:rPr>
        <w:t>archéo</w:t>
      </w:r>
      <w:proofErr w:type="spellEnd"/>
    </w:p>
    <w:p w:rsidR="003601C4" w:rsidRDefault="003601C4" w:rsidP="003601C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Le lundi 29 avril nous sommes allés à Cap </w:t>
      </w:r>
      <w:proofErr w:type="spellStart"/>
      <w:r>
        <w:rPr>
          <w:sz w:val="32"/>
          <w:szCs w:val="32"/>
        </w:rPr>
        <w:t>Archéo</w:t>
      </w:r>
      <w:proofErr w:type="spellEnd"/>
      <w:r>
        <w:rPr>
          <w:sz w:val="32"/>
          <w:szCs w:val="32"/>
        </w:rPr>
        <w:t xml:space="preserve"> à Pessac. </w:t>
      </w:r>
    </w:p>
    <w:p w:rsidR="00592962" w:rsidRDefault="00592962" w:rsidP="003601C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760720" cy="4264338"/>
            <wp:effectExtent l="0" t="0" r="0" b="3175"/>
            <wp:docPr id="4" name="Image 4" descr="U:\LOGO CAP ARCHEO CMJN-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LOGO CAP ARCHEO CMJN-01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62" w:rsidRDefault="00592962" w:rsidP="003601C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Cap </w:t>
      </w:r>
      <w:proofErr w:type="spellStart"/>
      <w:r>
        <w:rPr>
          <w:sz w:val="32"/>
          <w:szCs w:val="32"/>
        </w:rPr>
        <w:t>Archéo</w:t>
      </w:r>
      <w:proofErr w:type="spellEnd"/>
      <w:r>
        <w:rPr>
          <w:sz w:val="32"/>
          <w:szCs w:val="32"/>
        </w:rPr>
        <w:t xml:space="preserve"> est un programme de médiation scientifique sur l’archéologie. Soutenu, par Cap Science et l’INRAP, il permet </w:t>
      </w:r>
      <w:r w:rsidR="009C1654">
        <w:rPr>
          <w:sz w:val="32"/>
          <w:szCs w:val="32"/>
        </w:rPr>
        <w:t>de faire découvrir à tout public l’archéologie, son déroulement, en quoi ça consiste…</w:t>
      </w:r>
    </w:p>
    <w:p w:rsidR="009C1654" w:rsidRDefault="009C1654" w:rsidP="003601C4">
      <w:pPr>
        <w:jc w:val="center"/>
        <w:rPr>
          <w:sz w:val="32"/>
          <w:szCs w:val="32"/>
        </w:rPr>
      </w:pPr>
      <w:r>
        <w:rPr>
          <w:sz w:val="32"/>
          <w:szCs w:val="32"/>
        </w:rPr>
        <w:tab/>
        <w:t>Lors de notre arrivé, nous avons été séparé</w:t>
      </w:r>
      <w:r w:rsidR="00FF13D9">
        <w:rPr>
          <w:sz w:val="32"/>
          <w:szCs w:val="32"/>
        </w:rPr>
        <w:t>s</w:t>
      </w:r>
      <w:r>
        <w:rPr>
          <w:sz w:val="32"/>
          <w:szCs w:val="32"/>
        </w:rPr>
        <w:t xml:space="preserve"> en deux groupes, un à la fouille et l’autre qui faisait </w:t>
      </w:r>
      <w:r w:rsidR="00686AD5">
        <w:rPr>
          <w:sz w:val="32"/>
          <w:szCs w:val="32"/>
        </w:rPr>
        <w:t>des activités sur les spécialisations dans l’archéologie (Archivistes, Historiens, Cartographes…)</w:t>
      </w:r>
    </w:p>
    <w:p w:rsidR="00686AD5" w:rsidRDefault="00686AD5" w:rsidP="003601C4">
      <w:pPr>
        <w:jc w:val="center"/>
        <w:rPr>
          <w:sz w:val="32"/>
          <w:szCs w:val="32"/>
        </w:rPr>
      </w:pPr>
      <w:r>
        <w:rPr>
          <w:sz w:val="32"/>
          <w:szCs w:val="32"/>
        </w:rPr>
        <w:t>L’</w:t>
      </w:r>
      <w:r w:rsidR="00C921CE">
        <w:rPr>
          <w:sz w:val="32"/>
          <w:szCs w:val="32"/>
        </w:rPr>
        <w:t>après-midi, le premier groupe est parti faire une activité de reconstitution de céramique.</w:t>
      </w:r>
    </w:p>
    <w:p w:rsidR="00686AD5" w:rsidRDefault="00686AD5" w:rsidP="003601C4">
      <w:pPr>
        <w:jc w:val="center"/>
        <w:rPr>
          <w:sz w:val="32"/>
          <w:szCs w:val="32"/>
        </w:rPr>
      </w:pPr>
    </w:p>
    <w:p w:rsidR="00C921CE" w:rsidRDefault="00C921CE" w:rsidP="003601C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 wp14:anchorId="7C9F2094">
            <wp:extent cx="2816860" cy="434657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1CE" w:rsidRPr="00FF13D9" w:rsidRDefault="00C921CE" w:rsidP="00C921CE">
      <w:pPr>
        <w:jc w:val="right"/>
      </w:pPr>
      <w:r w:rsidRPr="00FF13D9">
        <w:t>Photo d’une reconstitution d’un pichet,</w:t>
      </w:r>
    </w:p>
    <w:p w:rsidR="00C921CE" w:rsidRPr="00FF13D9" w:rsidRDefault="00C921CE" w:rsidP="00C921CE">
      <w:pPr>
        <w:jc w:val="right"/>
      </w:pPr>
      <w:r w:rsidRPr="00FF13D9">
        <w:t>Datation : Fin du XIV° siècle</w:t>
      </w:r>
    </w:p>
    <w:p w:rsidR="00C921CE" w:rsidRPr="00FF13D9" w:rsidRDefault="00C921CE" w:rsidP="00C921CE">
      <w:pPr>
        <w:jc w:val="right"/>
      </w:pPr>
      <w:r w:rsidRPr="00FF13D9">
        <w:t xml:space="preserve">Origine : Gironde – </w:t>
      </w:r>
      <w:proofErr w:type="spellStart"/>
      <w:r w:rsidRPr="00FF13D9">
        <w:t>Sadirac</w:t>
      </w:r>
      <w:proofErr w:type="spellEnd"/>
      <w:r w:rsidRPr="00FF13D9">
        <w:t xml:space="preserve"> </w:t>
      </w:r>
    </w:p>
    <w:p w:rsidR="00C921CE" w:rsidRDefault="00C921CE" w:rsidP="003601C4">
      <w:pPr>
        <w:jc w:val="center"/>
        <w:rPr>
          <w:sz w:val="32"/>
          <w:szCs w:val="32"/>
        </w:rPr>
      </w:pPr>
    </w:p>
    <w:p w:rsidR="003601C4" w:rsidRDefault="00FF13D9" w:rsidP="00C921CE">
      <w:pPr>
        <w:jc w:val="center"/>
        <w:rPr>
          <w:sz w:val="32"/>
          <w:szCs w:val="32"/>
        </w:rPr>
      </w:pPr>
      <w:r>
        <w:rPr>
          <w:sz w:val="32"/>
          <w:szCs w:val="32"/>
        </w:rPr>
        <w:t>Puis le second groupe est parti</w:t>
      </w:r>
      <w:r w:rsidR="00C921CE">
        <w:rPr>
          <w:sz w:val="32"/>
          <w:szCs w:val="32"/>
        </w:rPr>
        <w:t xml:space="preserve"> faire de la fouille.</w:t>
      </w:r>
    </w:p>
    <w:p w:rsidR="00C921CE" w:rsidRPr="003601C4" w:rsidRDefault="00FF13D9" w:rsidP="00C921CE">
      <w:pPr>
        <w:jc w:val="center"/>
        <w:rPr>
          <w:sz w:val="32"/>
          <w:szCs w:val="32"/>
        </w:rPr>
      </w:pPr>
      <w:r>
        <w:rPr>
          <w:sz w:val="32"/>
          <w:szCs w:val="32"/>
        </w:rPr>
        <w:t>Lors de cette excursion, nous avons appris ce qu’est vraiment le métier d’Archéologue et tous les débouchés et spécialités que ce métier propose.</w:t>
      </w:r>
      <w:bookmarkStart w:id="0" w:name="_GoBack"/>
      <w:bookmarkEnd w:id="0"/>
    </w:p>
    <w:sectPr w:rsidR="00C921CE" w:rsidRPr="003601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1CE" w:rsidRDefault="00C921CE" w:rsidP="00C921CE">
      <w:pPr>
        <w:spacing w:after="0" w:line="240" w:lineRule="auto"/>
      </w:pPr>
      <w:r>
        <w:separator/>
      </w:r>
    </w:p>
  </w:endnote>
  <w:endnote w:type="continuationSeparator" w:id="0">
    <w:p w:rsidR="00C921CE" w:rsidRDefault="00C921CE" w:rsidP="00C9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1CE" w:rsidRDefault="00C921CE" w:rsidP="00C921CE">
      <w:pPr>
        <w:spacing w:after="0" w:line="240" w:lineRule="auto"/>
      </w:pPr>
      <w:r>
        <w:separator/>
      </w:r>
    </w:p>
  </w:footnote>
  <w:footnote w:type="continuationSeparator" w:id="0">
    <w:p w:rsidR="00C921CE" w:rsidRDefault="00C921CE" w:rsidP="00C921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1C4"/>
    <w:rsid w:val="000D23C9"/>
    <w:rsid w:val="003601C4"/>
    <w:rsid w:val="00592962"/>
    <w:rsid w:val="0065024D"/>
    <w:rsid w:val="00686AD5"/>
    <w:rsid w:val="009C1654"/>
    <w:rsid w:val="00C921CE"/>
    <w:rsid w:val="00CB01B3"/>
    <w:rsid w:val="00FF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601C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6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1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92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21CE"/>
  </w:style>
  <w:style w:type="paragraph" w:styleId="Pieddepage">
    <w:name w:val="footer"/>
    <w:basedOn w:val="Normal"/>
    <w:link w:val="PieddepageCar"/>
    <w:uiPriority w:val="99"/>
    <w:unhideWhenUsed/>
    <w:rsid w:val="00C92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21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601C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6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1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92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21CE"/>
  </w:style>
  <w:style w:type="paragraph" w:styleId="Pieddepage">
    <w:name w:val="footer"/>
    <w:basedOn w:val="Normal"/>
    <w:link w:val="PieddepageCar"/>
    <w:uiPriority w:val="99"/>
    <w:unhideWhenUsed/>
    <w:rsid w:val="00C92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2E0DA940</Template>
  <TotalTime>61</TotalTime>
  <Pages>2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profil.seven</dc:creator>
  <cp:lastModifiedBy>profil.seven</cp:lastModifiedBy>
  <cp:revision>1</cp:revision>
  <dcterms:created xsi:type="dcterms:W3CDTF">2019-05-06T08:41:00Z</dcterms:created>
  <dcterms:modified xsi:type="dcterms:W3CDTF">2019-05-06T09:42:00Z</dcterms:modified>
</cp:coreProperties>
</file>